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868" w:rsidRDefault="00330868" w:rsidP="001034E7">
      <w:pPr>
        <w:jc w:val="center"/>
        <w:rPr>
          <w:rFonts w:ascii="Arial Narrow" w:hAnsi="Arial Narrow"/>
          <w:b/>
          <w:sz w:val="56"/>
          <w:szCs w:val="56"/>
        </w:rPr>
      </w:pPr>
    </w:p>
    <w:p w:rsidR="00330868" w:rsidRPr="009D160B" w:rsidRDefault="00330868" w:rsidP="001034E7">
      <w:pPr>
        <w:jc w:val="center"/>
        <w:rPr>
          <w:rFonts w:ascii="Arial Narrow" w:hAnsi="Arial Narrow"/>
          <w:b/>
          <w:sz w:val="32"/>
          <w:szCs w:val="32"/>
        </w:rPr>
      </w:pPr>
      <w:r w:rsidRPr="009D160B">
        <w:rPr>
          <w:rFonts w:ascii="Arial Narrow" w:hAnsi="Arial Narrow"/>
          <w:b/>
          <w:sz w:val="32"/>
          <w:szCs w:val="32"/>
        </w:rPr>
        <w:t>Тема районного методического объединения</w:t>
      </w:r>
    </w:p>
    <w:p w:rsidR="00330868" w:rsidRPr="009D160B" w:rsidRDefault="00330868" w:rsidP="004647B3">
      <w:pPr>
        <w:jc w:val="center"/>
        <w:rPr>
          <w:b/>
          <w:sz w:val="36"/>
          <w:szCs w:val="36"/>
        </w:rPr>
      </w:pPr>
      <w:r w:rsidRPr="009D160B">
        <w:rPr>
          <w:b/>
          <w:sz w:val="36"/>
          <w:szCs w:val="36"/>
        </w:rPr>
        <w:t>«Разработка рабочих программ воспитателей детских садов в соответствии с ФГОС ДО»</w:t>
      </w:r>
    </w:p>
    <w:p w:rsidR="00330868" w:rsidRPr="001034E7" w:rsidRDefault="00330868" w:rsidP="001034E7">
      <w:pPr>
        <w:jc w:val="center"/>
        <w:rPr>
          <w:b/>
          <w:sz w:val="28"/>
          <w:szCs w:val="28"/>
        </w:rPr>
      </w:pPr>
      <w:r w:rsidRPr="001034E7">
        <w:rPr>
          <w:b/>
          <w:sz w:val="28"/>
          <w:szCs w:val="28"/>
        </w:rPr>
        <w:t>Программа   районного методического объединения</w:t>
      </w:r>
      <w:r>
        <w:rPr>
          <w:b/>
          <w:sz w:val="28"/>
          <w:szCs w:val="28"/>
        </w:rPr>
        <w:t>:</w:t>
      </w:r>
    </w:p>
    <w:p w:rsidR="00330868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 xml:space="preserve">1) Встреча участников                         </w:t>
      </w:r>
      <w:r w:rsidRPr="002B3D8C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    8</w:t>
      </w:r>
      <w:r w:rsidRPr="002B3D8C">
        <w:rPr>
          <w:b/>
          <w:sz w:val="28"/>
          <w:szCs w:val="28"/>
        </w:rPr>
        <w:t>.00-9.00</w:t>
      </w:r>
    </w:p>
    <w:p w:rsidR="00330868" w:rsidRDefault="00330868" w:rsidP="004647B3">
      <w:pPr>
        <w:rPr>
          <w:b/>
          <w:sz w:val="28"/>
          <w:szCs w:val="28"/>
        </w:rPr>
      </w:pPr>
      <w:r w:rsidRPr="001034E7">
        <w:rPr>
          <w:sz w:val="28"/>
          <w:szCs w:val="28"/>
        </w:rPr>
        <w:t xml:space="preserve">2) Легкий завтрак                              </w:t>
      </w:r>
    </w:p>
    <w:p w:rsidR="00330868" w:rsidRPr="001034E7" w:rsidRDefault="00330868" w:rsidP="004647B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9. </w:t>
      </w:r>
      <w:r w:rsidRPr="002B3D8C">
        <w:rPr>
          <w:b/>
          <w:sz w:val="28"/>
          <w:szCs w:val="28"/>
        </w:rPr>
        <w:t>00-9.15</w:t>
      </w:r>
    </w:p>
    <w:p w:rsidR="00330868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 xml:space="preserve">3) Экскурсия по группам                     </w:t>
      </w:r>
    </w:p>
    <w:p w:rsidR="00330868" w:rsidRPr="001034E7" w:rsidRDefault="00330868" w:rsidP="004647B3">
      <w:pPr>
        <w:rPr>
          <w:sz w:val="28"/>
          <w:szCs w:val="28"/>
        </w:rPr>
      </w:pPr>
      <w:r>
        <w:rPr>
          <w:b/>
          <w:sz w:val="28"/>
          <w:szCs w:val="28"/>
        </w:rPr>
        <w:t>9   9.</w:t>
      </w:r>
      <w:r w:rsidRPr="002B3D8C">
        <w:rPr>
          <w:b/>
          <w:sz w:val="28"/>
          <w:szCs w:val="28"/>
        </w:rPr>
        <w:t>15-9.30</w:t>
      </w:r>
    </w:p>
    <w:p w:rsidR="00330868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 xml:space="preserve">4) НОД в старшей группе «ОСЕНЬ» </w:t>
      </w:r>
    </w:p>
    <w:p w:rsidR="00330868" w:rsidRPr="001034E7" w:rsidRDefault="00330868" w:rsidP="004647B3">
      <w:pPr>
        <w:rPr>
          <w:sz w:val="28"/>
          <w:szCs w:val="28"/>
        </w:rPr>
      </w:pPr>
      <w:r w:rsidRPr="002B3D8C">
        <w:rPr>
          <w:b/>
          <w:sz w:val="28"/>
          <w:szCs w:val="28"/>
        </w:rPr>
        <w:t>9.30-10.00</w:t>
      </w:r>
    </w:p>
    <w:p w:rsidR="00330868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>5) Обзорная, познавательно-</w:t>
      </w:r>
      <w:r>
        <w:rPr>
          <w:sz w:val="28"/>
          <w:szCs w:val="28"/>
        </w:rPr>
        <w:t xml:space="preserve">экологическая экскурсия «Осеннее путешествие в </w:t>
      </w:r>
      <w:r w:rsidRPr="001034E7">
        <w:rPr>
          <w:sz w:val="28"/>
          <w:szCs w:val="28"/>
        </w:rPr>
        <w:t>страну растений»</w:t>
      </w:r>
    </w:p>
    <w:p w:rsidR="00330868" w:rsidRPr="001034E7" w:rsidRDefault="00330868" w:rsidP="004647B3">
      <w:pPr>
        <w:rPr>
          <w:sz w:val="28"/>
          <w:szCs w:val="28"/>
        </w:rPr>
      </w:pPr>
      <w:r w:rsidRPr="002B3D8C">
        <w:rPr>
          <w:b/>
          <w:sz w:val="28"/>
          <w:szCs w:val="28"/>
        </w:rPr>
        <w:t>10.10-10.30</w:t>
      </w: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</w:p>
    <w:p w:rsidR="00330868" w:rsidRPr="001034E7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>6) Планирование деятельности воспитателя в ДОУ как первостепенное средство реализации ФГОС дошкольного образования. (выступление старшего воспитателя Курочкиной И.С.)</w:t>
      </w:r>
      <w:r w:rsidRPr="002B3D8C">
        <w:rPr>
          <w:b/>
          <w:sz w:val="28"/>
          <w:szCs w:val="28"/>
        </w:rPr>
        <w:t>10.40-11.00</w:t>
      </w:r>
    </w:p>
    <w:p w:rsidR="00330868" w:rsidRPr="002B3D8C" w:rsidRDefault="00330868" w:rsidP="004647B3">
      <w:pPr>
        <w:rPr>
          <w:b/>
          <w:sz w:val="28"/>
          <w:szCs w:val="28"/>
        </w:rPr>
      </w:pPr>
      <w:r w:rsidRPr="001034E7">
        <w:rPr>
          <w:sz w:val="28"/>
          <w:szCs w:val="28"/>
        </w:rPr>
        <w:t>7) Мастер- класс «Если четко говорить, надо с пальчиками дружить»  М.Ф. Гарифьянова д/сад с.Савали</w:t>
      </w:r>
      <w:r w:rsidRPr="002B3D8C">
        <w:rPr>
          <w:b/>
          <w:sz w:val="28"/>
          <w:szCs w:val="28"/>
        </w:rPr>
        <w:t>11.00-11.10</w:t>
      </w:r>
    </w:p>
    <w:p w:rsidR="00330868" w:rsidRPr="001034E7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>8) Разработка рабоч</w:t>
      </w:r>
      <w:r>
        <w:rPr>
          <w:sz w:val="28"/>
          <w:szCs w:val="28"/>
        </w:rPr>
        <w:t xml:space="preserve">их программ Ложкина И.В.д/сад </w:t>
      </w:r>
      <w:r w:rsidRPr="001034E7">
        <w:rPr>
          <w:sz w:val="28"/>
          <w:szCs w:val="28"/>
        </w:rPr>
        <w:t>«Малышок»с. Калинино</w:t>
      </w:r>
      <w:r w:rsidRPr="002B3D8C">
        <w:rPr>
          <w:b/>
          <w:sz w:val="28"/>
          <w:szCs w:val="28"/>
        </w:rPr>
        <w:t>11.10-11.20</w:t>
      </w:r>
    </w:p>
    <w:p w:rsidR="00330868" w:rsidRPr="001034E7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>9)Презентация проекта « первые шаги на пути к успеху»  Плишкина Н.В. , Гильмутдинова Р.Н,  Коркина Ф.Н.  д/сад  «Светлячок».</w:t>
      </w:r>
      <w:r w:rsidRPr="002B3D8C">
        <w:rPr>
          <w:b/>
          <w:sz w:val="28"/>
          <w:szCs w:val="28"/>
        </w:rPr>
        <w:t>11.20-11.30</w:t>
      </w:r>
    </w:p>
    <w:p w:rsidR="00330868" w:rsidRPr="001034E7" w:rsidRDefault="00330868" w:rsidP="004647B3">
      <w:pPr>
        <w:rPr>
          <w:sz w:val="28"/>
          <w:szCs w:val="28"/>
        </w:rPr>
      </w:pPr>
      <w:r w:rsidRPr="001034E7">
        <w:rPr>
          <w:sz w:val="28"/>
          <w:szCs w:val="28"/>
        </w:rPr>
        <w:t>10) Мастер –класс «Пластилиновая живопись» Рогожкина Л.Г.  д/сад  «</w:t>
      </w:r>
      <w:r>
        <w:rPr>
          <w:sz w:val="28"/>
          <w:szCs w:val="28"/>
        </w:rPr>
        <w:t xml:space="preserve"> Колосок»  с. Калинино.                                </w:t>
      </w:r>
      <w:r w:rsidRPr="002B3D8C">
        <w:rPr>
          <w:b/>
          <w:sz w:val="28"/>
          <w:szCs w:val="28"/>
        </w:rPr>
        <w:t>11.30-11.35</w:t>
      </w: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</w:p>
    <w:p w:rsidR="00330868" w:rsidRPr="009D160B" w:rsidRDefault="00330868" w:rsidP="0079632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11)</w:t>
      </w:r>
      <w:r w:rsidRPr="009D160B">
        <w:rPr>
          <w:sz w:val="28"/>
          <w:szCs w:val="28"/>
        </w:rPr>
        <w:t xml:space="preserve">Мастер- класс «Бумажная </w:t>
      </w:r>
    </w:p>
    <w:p w:rsidR="00330868" w:rsidRPr="009D160B" w:rsidRDefault="00330868" w:rsidP="0079632D">
      <w:pPr>
        <w:pStyle w:val="ListParagraph"/>
        <w:rPr>
          <w:sz w:val="28"/>
          <w:szCs w:val="28"/>
        </w:rPr>
      </w:pPr>
      <w:r w:rsidRPr="009D160B">
        <w:rPr>
          <w:sz w:val="28"/>
          <w:szCs w:val="28"/>
        </w:rPr>
        <w:t>фантазия» Гайфутдинова Г.М.</w:t>
      </w:r>
      <w:r w:rsidRPr="009D160B">
        <w:rPr>
          <w:b/>
          <w:sz w:val="28"/>
          <w:szCs w:val="28"/>
        </w:rPr>
        <w:t>11.35-11.40</w:t>
      </w:r>
    </w:p>
    <w:p w:rsidR="00330868" w:rsidRDefault="00330868" w:rsidP="004647B3">
      <w:pPr>
        <w:rPr>
          <w:b/>
          <w:sz w:val="28"/>
          <w:szCs w:val="28"/>
        </w:rPr>
      </w:pPr>
      <w:r>
        <w:rPr>
          <w:sz w:val="28"/>
          <w:szCs w:val="28"/>
        </w:rPr>
        <w:t>12) Опыт работы по сайтам                                                 Синицина Н.Г.«Портфолио дошкольника»</w:t>
      </w:r>
      <w:r w:rsidRPr="002B3D8C">
        <w:rPr>
          <w:b/>
          <w:sz w:val="28"/>
          <w:szCs w:val="28"/>
        </w:rPr>
        <w:t>11.40-12.00</w:t>
      </w:r>
    </w:p>
    <w:p w:rsidR="00330868" w:rsidRDefault="00330868" w:rsidP="004647B3">
      <w:pPr>
        <w:rPr>
          <w:b/>
          <w:sz w:val="28"/>
          <w:szCs w:val="28"/>
        </w:rPr>
      </w:pPr>
    </w:p>
    <w:p w:rsidR="00330868" w:rsidRPr="00110C7E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b/>
          <w:sz w:val="28"/>
          <w:szCs w:val="28"/>
        </w:rPr>
      </w:pPr>
    </w:p>
    <w:p w:rsidR="00330868" w:rsidRDefault="00330868" w:rsidP="004647B3">
      <w:pPr>
        <w:rPr>
          <w:b/>
          <w:sz w:val="28"/>
          <w:szCs w:val="28"/>
        </w:rPr>
      </w:pPr>
      <w:r w:rsidRPr="00497BE5">
        <w:rPr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http://fotohomka.ru/images/Jan/09/29a91fa2d4ad4d106898bd8b3c9854f9/mini_1.jpg" style="width:237pt;height:177pt;visibility:visible">
            <v:imagedata r:id="rId5" o:title=""/>
          </v:shape>
        </w:pict>
      </w:r>
    </w:p>
    <w:p w:rsidR="00330868" w:rsidRDefault="00330868" w:rsidP="004647B3">
      <w:pPr>
        <w:rPr>
          <w:b/>
          <w:sz w:val="28"/>
          <w:szCs w:val="28"/>
        </w:rPr>
      </w:pPr>
    </w:p>
    <w:p w:rsidR="00330868" w:rsidRDefault="00330868" w:rsidP="004647B3">
      <w:pPr>
        <w:rPr>
          <w:b/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  <w:r>
        <w:rPr>
          <w:sz w:val="28"/>
          <w:szCs w:val="28"/>
        </w:rPr>
        <w:t xml:space="preserve">      «</w:t>
      </w:r>
      <w:bookmarkStart w:id="0" w:name="_GoBack"/>
      <w:bookmarkEnd w:id="0"/>
      <w:r>
        <w:rPr>
          <w:sz w:val="28"/>
          <w:szCs w:val="28"/>
        </w:rPr>
        <w:t xml:space="preserve">Принцип воспитания искусства </w:t>
      </w:r>
    </w:p>
    <w:p w:rsidR="00330868" w:rsidRDefault="00330868" w:rsidP="004647B3">
      <w:pPr>
        <w:rPr>
          <w:sz w:val="28"/>
          <w:szCs w:val="28"/>
        </w:rPr>
      </w:pPr>
      <w:r>
        <w:rPr>
          <w:sz w:val="28"/>
          <w:szCs w:val="28"/>
        </w:rPr>
        <w:t xml:space="preserve">гласит: дети должны воспитываться </w:t>
      </w:r>
    </w:p>
    <w:p w:rsidR="00330868" w:rsidRDefault="00330868" w:rsidP="004647B3">
      <w:pPr>
        <w:rPr>
          <w:sz w:val="28"/>
          <w:szCs w:val="28"/>
        </w:rPr>
      </w:pPr>
      <w:r>
        <w:rPr>
          <w:sz w:val="28"/>
          <w:szCs w:val="28"/>
        </w:rPr>
        <w:t xml:space="preserve">       не для настоящего, а для</w:t>
      </w:r>
    </w:p>
    <w:p w:rsidR="00330868" w:rsidRDefault="00330868" w:rsidP="004647B3">
      <w:pPr>
        <w:rPr>
          <w:sz w:val="28"/>
          <w:szCs w:val="28"/>
        </w:rPr>
      </w:pPr>
      <w:r>
        <w:rPr>
          <w:sz w:val="28"/>
          <w:szCs w:val="28"/>
        </w:rPr>
        <w:t xml:space="preserve">будущего,   возможно лучшего </w:t>
      </w:r>
    </w:p>
    <w:p w:rsidR="00330868" w:rsidRDefault="00330868" w:rsidP="004647B3">
      <w:pPr>
        <w:rPr>
          <w:sz w:val="28"/>
          <w:szCs w:val="28"/>
        </w:rPr>
      </w:pPr>
      <w:r>
        <w:rPr>
          <w:sz w:val="28"/>
          <w:szCs w:val="28"/>
        </w:rPr>
        <w:t xml:space="preserve">состояния рода </w:t>
      </w:r>
    </w:p>
    <w:p w:rsidR="00330868" w:rsidRDefault="00330868" w:rsidP="004647B3">
      <w:pPr>
        <w:rPr>
          <w:sz w:val="28"/>
          <w:szCs w:val="28"/>
        </w:rPr>
      </w:pPr>
      <w:r>
        <w:rPr>
          <w:sz w:val="28"/>
          <w:szCs w:val="28"/>
        </w:rPr>
        <w:t>человека»</w:t>
      </w:r>
    </w:p>
    <w:p w:rsidR="00330868" w:rsidRDefault="00330868" w:rsidP="00464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И. Кант</w:t>
      </w: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  <w:r w:rsidRPr="00497BE5">
        <w:rPr>
          <w:noProof/>
          <w:sz w:val="28"/>
          <w:szCs w:val="28"/>
          <w:lang w:eastAsia="ru-RU"/>
        </w:rPr>
        <w:pict>
          <v:shape id="Рисунок 2" o:spid="_x0000_i1026" type="#_x0000_t75" style="width:231.75pt;height:280.5pt;flip:x;visibility:visible">
            <v:imagedata r:id="rId6" o:title="" croptop="872f" cropleft="7431f" cropright="18539f"/>
          </v:shape>
        </w:pict>
      </w:r>
    </w:p>
    <w:p w:rsidR="00330868" w:rsidRDefault="00330868" w:rsidP="004647B3">
      <w:pPr>
        <w:rPr>
          <w:b/>
          <w:i/>
          <w:sz w:val="40"/>
          <w:szCs w:val="40"/>
        </w:rPr>
      </w:pPr>
    </w:p>
    <w:p w:rsidR="00330868" w:rsidRPr="001E2BE3" w:rsidRDefault="00330868" w:rsidP="004647B3">
      <w:pPr>
        <w:rPr>
          <w:b/>
          <w:i/>
          <w:sz w:val="40"/>
          <w:szCs w:val="40"/>
        </w:rPr>
      </w:pPr>
      <w:r w:rsidRPr="001E2BE3">
        <w:rPr>
          <w:b/>
          <w:i/>
          <w:sz w:val="40"/>
          <w:szCs w:val="40"/>
        </w:rPr>
        <w:t>Добро пожаловать к нам в гости!</w:t>
      </w:r>
    </w:p>
    <w:p w:rsidR="00330868" w:rsidRPr="001E2BE3" w:rsidRDefault="00330868" w:rsidP="004647B3">
      <w:pPr>
        <w:rPr>
          <w:sz w:val="28"/>
          <w:szCs w:val="28"/>
          <w:u w:val="single"/>
        </w:rPr>
      </w:pPr>
      <w:r w:rsidRPr="001E2BE3">
        <w:rPr>
          <w:sz w:val="28"/>
          <w:szCs w:val="28"/>
          <w:u w:val="single"/>
        </w:rPr>
        <w:t>«В Колоске как зернышки, мы растем под солнышком»</w:t>
      </w: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DC654C">
      <w:pPr>
        <w:jc w:val="center"/>
        <w:rPr>
          <w:sz w:val="28"/>
          <w:szCs w:val="28"/>
        </w:rPr>
      </w:pPr>
      <w:r w:rsidRPr="00497BE5">
        <w:rPr>
          <w:noProof/>
          <w:sz w:val="28"/>
          <w:szCs w:val="28"/>
          <w:lang w:eastAsia="ru-RU"/>
        </w:rPr>
        <w:pict>
          <v:shape id="Рисунок 4" o:spid="_x0000_i1027" type="#_x0000_t75" alt="http://odvin.ru/upload/iblock/5d8/zds_001.png" style="width:168pt;height:168pt;visibility:visible">
            <v:imagedata r:id="rId7" o:title=""/>
          </v:shape>
        </w:pict>
      </w:r>
    </w:p>
    <w:p w:rsidR="00330868" w:rsidRDefault="00330868" w:rsidP="00DC654C">
      <w:pPr>
        <w:jc w:val="center"/>
        <w:rPr>
          <w:b/>
          <w:i/>
          <w:sz w:val="36"/>
          <w:szCs w:val="36"/>
        </w:rPr>
      </w:pPr>
    </w:p>
    <w:p w:rsidR="00330868" w:rsidRPr="001E2BE3" w:rsidRDefault="00330868" w:rsidP="00DC654C">
      <w:pPr>
        <w:jc w:val="center"/>
        <w:rPr>
          <w:b/>
          <w:i/>
          <w:sz w:val="36"/>
          <w:szCs w:val="36"/>
          <w:u w:val="single"/>
        </w:rPr>
      </w:pPr>
      <w:r w:rsidRPr="001E2BE3">
        <w:rPr>
          <w:b/>
          <w:i/>
          <w:sz w:val="36"/>
          <w:szCs w:val="36"/>
          <w:u w:val="single"/>
        </w:rPr>
        <w:t xml:space="preserve"> Наш адрес:</w:t>
      </w:r>
    </w:p>
    <w:p w:rsidR="00330868" w:rsidRDefault="00330868" w:rsidP="00DC654C">
      <w:pPr>
        <w:jc w:val="center"/>
        <w:rPr>
          <w:sz w:val="28"/>
          <w:szCs w:val="28"/>
        </w:rPr>
      </w:pPr>
      <w:r>
        <w:rPr>
          <w:noProof/>
          <w:lang w:eastAsia="ru-RU"/>
        </w:rPr>
        <w:pict>
          <v:roundrect id="Скругленный прямоугольник 5" o:spid="_x0000_s1026" style="position:absolute;left:0;text-align:left;margin-left:26.65pt;margin-top:7.4pt;width:209.25pt;height:113.25pt;z-index:2516582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" strokeweight="1pt">
            <v:stroke joinstyle="miter"/>
            <v:textbox>
              <w:txbxContent>
                <w:p w:rsidR="00330868" w:rsidRPr="001E2BE3" w:rsidRDefault="00330868" w:rsidP="001E2B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E2BE3">
                    <w:rPr>
                      <w:b/>
                      <w:sz w:val="28"/>
                      <w:szCs w:val="28"/>
                    </w:rPr>
                    <w:t>612943        Кировская область Малмыжский район</w:t>
                  </w:r>
                  <w:r>
                    <w:rPr>
                      <w:b/>
                      <w:sz w:val="28"/>
                      <w:szCs w:val="28"/>
                    </w:rPr>
                    <w:t>с</w:t>
                  </w:r>
                  <w:r w:rsidRPr="001E2BE3">
                    <w:rPr>
                      <w:b/>
                      <w:sz w:val="28"/>
                      <w:szCs w:val="28"/>
                    </w:rPr>
                    <w:t>. Рожки</w:t>
                  </w:r>
                  <w:r>
                    <w:rPr>
                      <w:b/>
                      <w:sz w:val="28"/>
                      <w:szCs w:val="28"/>
                    </w:rPr>
                    <w:t>у</w:t>
                  </w:r>
                  <w:r w:rsidRPr="001E2BE3">
                    <w:rPr>
                      <w:b/>
                      <w:sz w:val="28"/>
                      <w:szCs w:val="28"/>
                    </w:rPr>
                    <w:t>л. Молодежная                                            +7(83347) 31-34-5</w:t>
                  </w:r>
                </w:p>
              </w:txbxContent>
            </v:textbox>
          </v:roundrect>
        </w:pict>
      </w: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4647B3">
      <w:pPr>
        <w:rPr>
          <w:sz w:val="28"/>
          <w:szCs w:val="28"/>
        </w:rPr>
      </w:pPr>
    </w:p>
    <w:p w:rsidR="00330868" w:rsidRDefault="00330868" w:rsidP="001E2BE3">
      <w:pPr>
        <w:rPr>
          <w:b/>
          <w:sz w:val="32"/>
          <w:szCs w:val="32"/>
        </w:rPr>
      </w:pPr>
    </w:p>
    <w:p w:rsidR="00330868" w:rsidRDefault="00330868" w:rsidP="001E2BE3">
      <w:pPr>
        <w:rPr>
          <w:b/>
          <w:sz w:val="32"/>
          <w:szCs w:val="32"/>
        </w:rPr>
      </w:pPr>
    </w:p>
    <w:p w:rsidR="00330868" w:rsidRPr="000E09EE" w:rsidRDefault="00330868" w:rsidP="001E2BE3">
      <w:pPr>
        <w:rPr>
          <w:b/>
          <w:sz w:val="32"/>
          <w:szCs w:val="32"/>
        </w:rPr>
      </w:pPr>
      <w:r w:rsidRPr="000E09EE">
        <w:rPr>
          <w:b/>
          <w:sz w:val="32"/>
          <w:szCs w:val="32"/>
        </w:rPr>
        <w:t>Муниципальное казённое дошкольное образовательное учреждение детский сад «Колосок» с. Рожки</w:t>
      </w:r>
    </w:p>
    <w:p w:rsidR="00330868" w:rsidRDefault="00330868" w:rsidP="00953531">
      <w:pPr>
        <w:jc w:val="center"/>
        <w:rPr>
          <w:sz w:val="28"/>
          <w:szCs w:val="28"/>
        </w:rPr>
      </w:pPr>
      <w:r w:rsidRPr="00497BE5">
        <w:rPr>
          <w:noProof/>
          <w:sz w:val="28"/>
          <w:szCs w:val="28"/>
          <w:lang w:eastAsia="ru-RU"/>
        </w:rPr>
        <w:pict>
          <v:shape id="Рисунок 1" o:spid="_x0000_i1028" type="#_x0000_t75" style="width:228.75pt;height:153.75pt;visibility:visible">
            <v:imagedata r:id="rId8" o:title=""/>
          </v:shape>
        </w:pict>
      </w:r>
    </w:p>
    <w:p w:rsidR="00330868" w:rsidRDefault="00330868" w:rsidP="00953531">
      <w:pPr>
        <w:jc w:val="center"/>
        <w:rPr>
          <w:i/>
        </w:rPr>
      </w:pPr>
      <w:r w:rsidRPr="009031A4">
        <w:rPr>
          <w:i/>
        </w:rPr>
        <w:t>«Обладай наше зрение способностью видеть внутренний мир нашего ближнего, можно было бы гораздо вернее судить о человеке по его мечтам,нежели по его мыслям»</w:t>
      </w:r>
    </w:p>
    <w:p w:rsidR="00330868" w:rsidRPr="009031A4" w:rsidRDefault="00330868" w:rsidP="00953531">
      <w:pPr>
        <w:jc w:val="center"/>
        <w:rPr>
          <w:i/>
        </w:rPr>
      </w:pPr>
      <w:r w:rsidRPr="00497BE5">
        <w:rPr>
          <w:i/>
          <w:noProof/>
          <w:lang w:eastAsia="ru-RU"/>
        </w:rPr>
        <w:pict>
          <v:shape id="Рисунок 3" o:spid="_x0000_i1029" type="#_x0000_t75" alt="http://img1.liveinternet.ru/images/attach/c/11/115/881/115881683_2.jpg" style="width:235.5pt;height:167.25pt;visibility:visible">
            <v:imagedata r:id="rId9" o:title=""/>
          </v:shape>
        </w:pict>
      </w:r>
    </w:p>
    <w:sectPr w:rsidR="00330868" w:rsidRPr="009031A4" w:rsidSect="00FF3A32">
      <w:pgSz w:w="16838" w:h="11906" w:orient="landscape" w:code="9"/>
      <w:pgMar w:top="567" w:right="567" w:bottom="567" w:left="567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03580"/>
    <w:multiLevelType w:val="hybridMultilevel"/>
    <w:tmpl w:val="06C4FC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34F4"/>
    <w:rsid w:val="000E09EE"/>
    <w:rsid w:val="001034E7"/>
    <w:rsid w:val="00110C7E"/>
    <w:rsid w:val="001E2BE3"/>
    <w:rsid w:val="002B3D8C"/>
    <w:rsid w:val="00324E84"/>
    <w:rsid w:val="00330868"/>
    <w:rsid w:val="00464439"/>
    <w:rsid w:val="004647B3"/>
    <w:rsid w:val="00497BE5"/>
    <w:rsid w:val="006D27C5"/>
    <w:rsid w:val="006E00F9"/>
    <w:rsid w:val="007734F4"/>
    <w:rsid w:val="0079632D"/>
    <w:rsid w:val="008B5E30"/>
    <w:rsid w:val="009031A4"/>
    <w:rsid w:val="00953531"/>
    <w:rsid w:val="009D160B"/>
    <w:rsid w:val="009E31E2"/>
    <w:rsid w:val="00B00A74"/>
    <w:rsid w:val="00BC0E03"/>
    <w:rsid w:val="00DC654C"/>
    <w:rsid w:val="00FF3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43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D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16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D16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288</Words>
  <Characters>1648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районного методического объединения</dc:title>
  <dc:subject/>
  <dc:creator>Админ</dc:creator>
  <cp:keywords/>
  <dc:description/>
  <cp:lastModifiedBy>XP GAME 2010</cp:lastModifiedBy>
  <cp:revision>2</cp:revision>
  <cp:lastPrinted>2015-11-18T06:02:00Z</cp:lastPrinted>
  <dcterms:created xsi:type="dcterms:W3CDTF">2015-11-30T06:00:00Z</dcterms:created>
  <dcterms:modified xsi:type="dcterms:W3CDTF">2015-11-30T06:00:00Z</dcterms:modified>
</cp:coreProperties>
</file>